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974C1" w14:textId="77777777" w:rsidR="007F5B63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ENTIDAD: ASOCIACION NACIONAL DE PENTATLON MODERNO DE GUATEMALA</w:t>
      </w:r>
    </w:p>
    <w:p w14:paraId="49D0D233" w14:textId="77777777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DIRECCIÓN: 3a. CALLE 16-15 ZONA 15. COLONIA JARDINES DE MINERVA</w:t>
      </w:r>
    </w:p>
    <w:p w14:paraId="6B1CD04E" w14:textId="77777777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HORARIO DE ATENCIÓN: 09:00 A 17:00 HRS.</w:t>
      </w:r>
    </w:p>
    <w:p w14:paraId="4B70421D" w14:textId="77777777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TELÉFONO: 2369-4542</w:t>
      </w:r>
    </w:p>
    <w:p w14:paraId="2CA51D17" w14:textId="77777777" w:rsidR="007602AF" w:rsidRPr="00377ABD" w:rsidRDefault="00A36759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5C0B0E4D" wp14:editId="2F308A4C">
            <wp:simplePos x="0" y="0"/>
            <wp:positionH relativeFrom="column">
              <wp:posOffset>-600710</wp:posOffset>
            </wp:positionH>
            <wp:positionV relativeFrom="paragraph">
              <wp:posOffset>170815</wp:posOffset>
            </wp:positionV>
            <wp:extent cx="2105025" cy="1534795"/>
            <wp:effectExtent l="0" t="0" r="9525" b="8255"/>
            <wp:wrapSquare wrapText="bothSides"/>
            <wp:docPr id="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AF" w:rsidRPr="00377ABD">
        <w:rPr>
          <w:b/>
          <w:color w:val="003963" w:themeColor="accent2" w:themeShade="80"/>
          <w:sz w:val="20"/>
        </w:rPr>
        <w:t>ENCARGADO DE ACTUALIZACIÓN: UNIDAD DE INFORMACION PUBLICA</w:t>
      </w:r>
    </w:p>
    <w:p w14:paraId="5559CAEE" w14:textId="742D4500" w:rsidR="007602AF" w:rsidRPr="00377ABD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 xml:space="preserve">FECHA DE ACTUALIZACIÓN: </w:t>
      </w:r>
      <w:r w:rsidR="00C44AAF">
        <w:rPr>
          <w:b/>
          <w:color w:val="003963" w:themeColor="accent2" w:themeShade="80"/>
          <w:sz w:val="20"/>
        </w:rPr>
        <w:t xml:space="preserve">20 de </w:t>
      </w:r>
      <w:proofErr w:type="gramStart"/>
      <w:r w:rsidR="00C7196D">
        <w:rPr>
          <w:b/>
          <w:color w:val="003963" w:themeColor="accent2" w:themeShade="80"/>
          <w:sz w:val="20"/>
        </w:rPr>
        <w:t>Abril</w:t>
      </w:r>
      <w:proofErr w:type="gramEnd"/>
      <w:r w:rsidR="00520274">
        <w:rPr>
          <w:b/>
          <w:color w:val="003963" w:themeColor="accent2" w:themeShade="80"/>
          <w:sz w:val="20"/>
        </w:rPr>
        <w:t>, 2023</w:t>
      </w:r>
    </w:p>
    <w:p w14:paraId="70CAE28D" w14:textId="4A5D4051" w:rsidR="007602AF" w:rsidRDefault="007602AF" w:rsidP="000E7083">
      <w:pPr>
        <w:spacing w:after="0"/>
        <w:ind w:left="3060"/>
        <w:jc w:val="center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CORRESPONDE A</w:t>
      </w:r>
      <w:r w:rsidR="00A36759">
        <w:rPr>
          <w:b/>
          <w:color w:val="003963" w:themeColor="accent2" w:themeShade="80"/>
          <w:sz w:val="20"/>
        </w:rPr>
        <w:t>:</w:t>
      </w:r>
      <w:r w:rsidR="003C6B4A">
        <w:rPr>
          <w:b/>
          <w:color w:val="003963" w:themeColor="accent2" w:themeShade="80"/>
          <w:sz w:val="20"/>
        </w:rPr>
        <w:t xml:space="preserve"> </w:t>
      </w:r>
      <w:r w:rsidR="00C7196D">
        <w:rPr>
          <w:b/>
          <w:color w:val="003963" w:themeColor="accent2" w:themeShade="80"/>
          <w:sz w:val="20"/>
        </w:rPr>
        <w:t>MARZO</w:t>
      </w:r>
      <w:r w:rsidR="00055CD6">
        <w:rPr>
          <w:b/>
          <w:color w:val="003963" w:themeColor="accent2" w:themeShade="80"/>
          <w:sz w:val="20"/>
        </w:rPr>
        <w:t xml:space="preserve"> 202</w:t>
      </w:r>
      <w:r w:rsidR="00520274">
        <w:rPr>
          <w:b/>
          <w:color w:val="003963" w:themeColor="accent2" w:themeShade="80"/>
          <w:sz w:val="20"/>
        </w:rPr>
        <w:t>3</w:t>
      </w:r>
      <w:bookmarkStart w:id="0" w:name="_GoBack"/>
      <w:bookmarkEnd w:id="0"/>
    </w:p>
    <w:p w14:paraId="3262301D" w14:textId="77777777"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14:paraId="7BDC89CB" w14:textId="77777777"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14:paraId="569F38F7" w14:textId="77777777" w:rsidR="00377ABD" w:rsidRDefault="00D44D95" w:rsidP="000E7083">
      <w:pPr>
        <w:spacing w:after="0"/>
        <w:ind w:left="4140"/>
        <w:rPr>
          <w:b/>
          <w:color w:val="003963" w:themeColor="accent2" w:themeShade="80"/>
          <w:sz w:val="20"/>
        </w:rPr>
      </w:pPr>
      <w:r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3655C8" wp14:editId="6385C121">
                <wp:simplePos x="0" y="0"/>
                <wp:positionH relativeFrom="column">
                  <wp:posOffset>2742594</wp:posOffset>
                </wp:positionH>
                <wp:positionV relativeFrom="paragraph">
                  <wp:posOffset>24765</wp:posOffset>
                </wp:positionV>
                <wp:extent cx="3905250" cy="0"/>
                <wp:effectExtent l="0" t="19050" r="1905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BBA6F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95pt,1.95pt" to="523.4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" strokecolor="#2c567a [3204]" strokeweight="3pt">
                <v:stroke joinstyle="miter"/>
              </v:line>
            </w:pict>
          </mc:Fallback>
        </mc:AlternateContent>
      </w:r>
    </w:p>
    <w:p w14:paraId="35593E43" w14:textId="77777777" w:rsidR="00383BC6" w:rsidRPr="00383BC6" w:rsidRDefault="00383BC6" w:rsidP="00383BC6">
      <w:pPr>
        <w:autoSpaceDE w:val="0"/>
        <w:autoSpaceDN w:val="0"/>
        <w:adjustRightInd w:val="0"/>
        <w:spacing w:after="0"/>
        <w:ind w:left="1440"/>
        <w:jc w:val="center"/>
        <w:rPr>
          <w:b/>
          <w:bCs/>
          <w:color w:val="000000"/>
          <w:sz w:val="24"/>
          <w:szCs w:val="144"/>
          <w:lang w:val="es-GT"/>
        </w:rPr>
      </w:pPr>
    </w:p>
    <w:p w14:paraId="3BB664B6" w14:textId="77777777" w:rsidR="006A65ED" w:rsidRDefault="006A65ED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bCs/>
          <w:color w:val="002060"/>
          <w:sz w:val="56"/>
          <w:szCs w:val="144"/>
          <w:lang w:val="es-GT"/>
        </w:rPr>
      </w:pPr>
    </w:p>
    <w:p w14:paraId="5F4261D2" w14:textId="77777777" w:rsidR="006A65ED" w:rsidRDefault="006A65ED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bCs/>
          <w:color w:val="002060"/>
          <w:sz w:val="56"/>
          <w:szCs w:val="144"/>
          <w:lang w:val="es-GT"/>
        </w:rPr>
      </w:pPr>
    </w:p>
    <w:p w14:paraId="10AFAEFA" w14:textId="77777777" w:rsidR="006A65ED" w:rsidRDefault="006A65ED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bCs/>
          <w:color w:val="002060"/>
          <w:sz w:val="56"/>
          <w:szCs w:val="144"/>
          <w:lang w:val="es-GT"/>
        </w:rPr>
      </w:pPr>
    </w:p>
    <w:p w14:paraId="3ED85FB2" w14:textId="77777777" w:rsidR="00134CF1" w:rsidRDefault="00134CF1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color w:val="003963" w:themeColor="accent2" w:themeShade="80"/>
          <w:sz w:val="52"/>
          <w:lang w:val="es-GT"/>
        </w:rPr>
      </w:pPr>
    </w:p>
    <w:p w14:paraId="0DDC1652" w14:textId="77777777" w:rsidR="00402AE7" w:rsidRPr="00402AE7" w:rsidRDefault="00402AE7" w:rsidP="006A65ED">
      <w:pPr>
        <w:autoSpaceDE w:val="0"/>
        <w:autoSpaceDN w:val="0"/>
        <w:adjustRightInd w:val="0"/>
        <w:spacing w:after="0"/>
        <w:ind w:right="904"/>
        <w:jc w:val="center"/>
        <w:rPr>
          <w:b/>
          <w:color w:val="003963" w:themeColor="accent2" w:themeShade="80"/>
          <w:sz w:val="52"/>
          <w:lang w:val="es-GT"/>
        </w:rPr>
      </w:pPr>
    </w:p>
    <w:p w14:paraId="4F50F56B" w14:textId="77777777" w:rsidR="008E0C1F" w:rsidRPr="00402AE7" w:rsidRDefault="008E0C1F" w:rsidP="008E0C1F">
      <w:pPr>
        <w:autoSpaceDE w:val="0"/>
        <w:autoSpaceDN w:val="0"/>
        <w:adjustRightInd w:val="0"/>
        <w:spacing w:after="0"/>
        <w:rPr>
          <w:color w:val="000000"/>
          <w:sz w:val="24"/>
          <w:szCs w:val="24"/>
          <w:lang w:val="es-GT"/>
        </w:rPr>
      </w:pPr>
    </w:p>
    <w:p w14:paraId="6FE3FB76" w14:textId="77777777" w:rsidR="000E7083" w:rsidRPr="00422F78" w:rsidRDefault="00811381" w:rsidP="00811381">
      <w:pPr>
        <w:ind w:right="904"/>
        <w:jc w:val="center"/>
        <w:rPr>
          <w:b/>
          <w:color w:val="003963" w:themeColor="accent2" w:themeShade="80"/>
          <w:sz w:val="20"/>
          <w:lang w:val="es-GT"/>
        </w:rPr>
      </w:pPr>
      <w:r w:rsidRPr="00811381">
        <w:rPr>
          <w:b/>
          <w:color w:val="003963" w:themeColor="accent2" w:themeShade="80"/>
          <w:sz w:val="52"/>
        </w:rPr>
        <w:t xml:space="preserve">No se han destinado recursos de Fideicomisos, por lo tanto no tenemos ninguna información relacionada para este numeral.  </w:t>
      </w:r>
    </w:p>
    <w:p w14:paraId="1832C5CC" w14:textId="77777777" w:rsidR="00383BC6" w:rsidRDefault="00383BC6" w:rsidP="000E7083">
      <w:pPr>
        <w:pStyle w:val="Default"/>
        <w:rPr>
          <w:b/>
          <w:color w:val="003963" w:themeColor="accent2" w:themeShade="80"/>
          <w:sz w:val="20"/>
          <w:lang w:val="es-GT"/>
        </w:rPr>
      </w:pPr>
    </w:p>
    <w:p w14:paraId="6EDAD42F" w14:textId="77777777" w:rsidR="00383BC6" w:rsidRPr="00D44D95" w:rsidRDefault="00383BC6" w:rsidP="000E7083">
      <w:pPr>
        <w:pStyle w:val="Default"/>
        <w:rPr>
          <w:b/>
          <w:color w:val="003963" w:themeColor="accent2" w:themeShade="80"/>
          <w:sz w:val="20"/>
          <w:lang w:val="es-GT"/>
        </w:rPr>
      </w:pPr>
    </w:p>
    <w:sectPr w:rsidR="00383BC6" w:rsidRPr="00D44D95" w:rsidSect="00D44D95">
      <w:headerReference w:type="default" r:id="rId12"/>
      <w:footerReference w:type="default" r:id="rId13"/>
      <w:type w:val="continuous"/>
      <w:pgSz w:w="12240" w:h="15840" w:code="1"/>
      <w:pgMar w:top="270" w:right="116" w:bottom="360" w:left="1140" w:header="720" w:footer="1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CA1F97" w14:textId="77777777" w:rsidR="00C1150D" w:rsidRDefault="00C1150D" w:rsidP="00590471">
      <w:r>
        <w:separator/>
      </w:r>
    </w:p>
  </w:endnote>
  <w:endnote w:type="continuationSeparator" w:id="0">
    <w:p w14:paraId="4DAD19F1" w14:textId="77777777" w:rsidR="00C1150D" w:rsidRDefault="00C1150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1FAB3" w14:textId="77777777" w:rsidR="0030390D" w:rsidRDefault="0030390D" w:rsidP="00D25D71">
    <w:pPr>
      <w:pStyle w:val="Default"/>
    </w:pPr>
  </w:p>
  <w:p w14:paraId="5D4B9352" w14:textId="77777777" w:rsidR="0030390D" w:rsidRPr="00D25D71" w:rsidRDefault="0030390D" w:rsidP="00D25D71">
    <w:pPr>
      <w:pStyle w:val="Piedepgina"/>
      <w:ind w:left="-1080"/>
      <w:jc w:val="center"/>
      <w:rPr>
        <w:sz w:val="12"/>
      </w:rPr>
    </w:pPr>
    <w:r w:rsidRPr="00D25D71">
      <w:rPr>
        <w:b/>
        <w:bCs/>
        <w:sz w:val="16"/>
        <w:szCs w:val="28"/>
      </w:rPr>
      <w:t xml:space="preserve">(Base legal Decreto 57-2008, artículo 10 numeral </w:t>
    </w:r>
    <w:r w:rsidR="000E1161">
      <w:rPr>
        <w:b/>
        <w:bCs/>
        <w:sz w:val="16"/>
        <w:szCs w:val="28"/>
      </w:rPr>
      <w:t>2</w:t>
    </w:r>
    <w:r w:rsidR="004207CA">
      <w:rPr>
        <w:b/>
        <w:bCs/>
        <w:sz w:val="16"/>
        <w:szCs w:val="28"/>
      </w:rPr>
      <w:t>1</w:t>
    </w:r>
    <w:r w:rsidRPr="00D25D71">
      <w:rPr>
        <w:b/>
        <w:bCs/>
        <w:sz w:val="16"/>
        <w:szCs w:val="28"/>
      </w:rPr>
      <w:t>)</w:t>
    </w:r>
    <w:r>
      <w:rPr>
        <w:b/>
        <w:bCs/>
        <w:sz w:val="16"/>
        <w:szCs w:val="28"/>
      </w:rPr>
      <w:t xml:space="preserve"> INFORMACIÓN PÚBLICA DE OFICIO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8456DE" w14:textId="77777777" w:rsidR="00C1150D" w:rsidRDefault="00C1150D" w:rsidP="00590471">
      <w:r>
        <w:separator/>
      </w:r>
    </w:p>
  </w:footnote>
  <w:footnote w:type="continuationSeparator" w:id="0">
    <w:p w14:paraId="7D5AC654" w14:textId="77777777" w:rsidR="00C1150D" w:rsidRDefault="00C1150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3499E" w14:textId="77777777" w:rsidR="0030390D" w:rsidRPr="001259E4" w:rsidRDefault="0030390D" w:rsidP="00060042">
    <w:pPr>
      <w:pStyle w:val="Textoindependiente"/>
    </w:pPr>
    <w:r w:rsidRPr="001259E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11FAD4B" wp14:editId="5747DFAD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CDDD92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KJXE&#10;8oTA00CRaHIsO5SKaGAiUTmW3eRYdigV0cBEonIsu8mx7MqxhMDqBeVYdpNj2aFUchuYHMuuHEsI&#10;vCooEk2OZVeOJQSeBopEk2PZlWMJgaeBItHkWHblWEJgaaAcy25yLLtyLCHwNFAkmhzLrhxLCDwN&#10;FIkmx7IrxxICTwNFosmx7MqxhMDTQJFociy7ciwhcDR4KMcSAi8D4VgeJsfyUI4lBJ4GMjs/TI7l&#10;oRxLCDwNZHZ+mBzLQzmWEHgayDrxYXIsD+VYQuBpIOvEh8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U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8/Kd132OUHW+qplwsRak4Hgfu2+&#10;lc6J6irrL+9zkok00lySnPj0FLi4f3VBRSHAdDLIv1T2/g3IUyZS7I2huXwav1OQAVVayrMskJPY&#10;I+JBA6kbkBMX4ragJde7CC5cp68vEnUKE6WP3dPZwGFINxLslrgOOlvzBLWNJNC1RLBQJlGsQk6R&#10;aSgz5BzbSRFVI94aOePTLGp8mgS79ulxqmhB4p5JBKRJnryxz/TcUPlIWxTbHI1g56eVPhwo+Q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e/Jx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VZ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s+3z3849jTds8Ove1m6CakgTFw&#10;Yu5b8Vt/xT6jjY62B3OnJmQcbWaU36K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l7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Rb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u+CrAYs&#10;Qxsl3lE5L4nS+MDGmq+PicCPaLTQc+4tohsFccAx68unUb/VBv8hMiCriBtd/fgehRGpc4eknR7J&#10;fZJk6q+fHthul3z83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d&#10;UUtb9WRKqQdBYvbfwZ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VvlQ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dU4si&#10;ESMaroqKaICx4KDC6ojTVSJhbRAebVfXJWrVrcnR81s+R3xjZVFwT59rUhFI9zlZFIpQuF914Sm6&#10;2jLLBQe8/qJnBvA60rmRdaKD7aLyIFSJqkjD0+cnCWxVRU3SMlwF+FGlmG0XtQfbLhpsVIWFgD+t&#10;Yot+zF2RpucPmFuekgAZFKl2u90yOGI4mBFiFA0smThx4cCbH2K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UCpFJYnBJ4GikSTY3lAqYgGJhKVY3mYHMsDSkU0MJGoHMvD5Fge&#10;yrGEwOoF5VgeJsfygFKpbWByLA/lWELgVUGRaHIsD+VYQuBpoEg0OZaHciwh8DRQJJocy0M5lhBY&#10;GijH8jA5lodyLCHwNFAkmhzLQzmWEHgaKBJNjuWhHEsIPA0UiSbH8lCOJQSeBopEk2N5KMcSAkeD&#10;p3IsIfAyEI7laXIsT+VYQuBpILPz0+RYnsqxhMDTQGbnp8mxPJVjCYGngfiJT5NjeSrHEgJPA/E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">
              <v:group id="Gru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0126E1C"/>
    <w:multiLevelType w:val="hybridMultilevel"/>
    <w:tmpl w:val="D0EC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2AF"/>
    <w:rsid w:val="00055B72"/>
    <w:rsid w:val="00055CD6"/>
    <w:rsid w:val="00060042"/>
    <w:rsid w:val="0007569A"/>
    <w:rsid w:val="0008685D"/>
    <w:rsid w:val="000E1161"/>
    <w:rsid w:val="000E429D"/>
    <w:rsid w:val="000E7083"/>
    <w:rsid w:val="000F2F48"/>
    <w:rsid w:val="000F64A8"/>
    <w:rsid w:val="00112FD7"/>
    <w:rsid w:val="0011648E"/>
    <w:rsid w:val="00123512"/>
    <w:rsid w:val="001253DD"/>
    <w:rsid w:val="001259E4"/>
    <w:rsid w:val="00134CF1"/>
    <w:rsid w:val="00144239"/>
    <w:rsid w:val="00150ABD"/>
    <w:rsid w:val="00154471"/>
    <w:rsid w:val="00184961"/>
    <w:rsid w:val="0019445F"/>
    <w:rsid w:val="001B615D"/>
    <w:rsid w:val="001E6A25"/>
    <w:rsid w:val="001F09BC"/>
    <w:rsid w:val="001F15AA"/>
    <w:rsid w:val="00204C4A"/>
    <w:rsid w:val="00222466"/>
    <w:rsid w:val="00236632"/>
    <w:rsid w:val="002466B9"/>
    <w:rsid w:val="002537C6"/>
    <w:rsid w:val="00266536"/>
    <w:rsid w:val="0029260E"/>
    <w:rsid w:val="002B4549"/>
    <w:rsid w:val="002E5101"/>
    <w:rsid w:val="0030390D"/>
    <w:rsid w:val="00310F17"/>
    <w:rsid w:val="003326CB"/>
    <w:rsid w:val="00336117"/>
    <w:rsid w:val="00376291"/>
    <w:rsid w:val="003763B9"/>
    <w:rsid w:val="00377ABD"/>
    <w:rsid w:val="00380FD1"/>
    <w:rsid w:val="00383BC6"/>
    <w:rsid w:val="00383D02"/>
    <w:rsid w:val="00384CE1"/>
    <w:rsid w:val="00394838"/>
    <w:rsid w:val="003951EE"/>
    <w:rsid w:val="003C6B4A"/>
    <w:rsid w:val="00402AE7"/>
    <w:rsid w:val="00415407"/>
    <w:rsid w:val="004207CA"/>
    <w:rsid w:val="00422F78"/>
    <w:rsid w:val="0044165E"/>
    <w:rsid w:val="004905EF"/>
    <w:rsid w:val="0049760E"/>
    <w:rsid w:val="004D7B1F"/>
    <w:rsid w:val="004E158A"/>
    <w:rsid w:val="004F6908"/>
    <w:rsid w:val="00520274"/>
    <w:rsid w:val="005251B6"/>
    <w:rsid w:val="005471D7"/>
    <w:rsid w:val="00547933"/>
    <w:rsid w:val="0055057C"/>
    <w:rsid w:val="00553E70"/>
    <w:rsid w:val="00554DE8"/>
    <w:rsid w:val="00565C77"/>
    <w:rsid w:val="0056708E"/>
    <w:rsid w:val="005801E5"/>
    <w:rsid w:val="00590471"/>
    <w:rsid w:val="00596BDD"/>
    <w:rsid w:val="005A71AE"/>
    <w:rsid w:val="005D01FA"/>
    <w:rsid w:val="005D45DC"/>
    <w:rsid w:val="005D627D"/>
    <w:rsid w:val="006111C2"/>
    <w:rsid w:val="0066188E"/>
    <w:rsid w:val="006716D8"/>
    <w:rsid w:val="00675A63"/>
    <w:rsid w:val="0068066D"/>
    <w:rsid w:val="006920F0"/>
    <w:rsid w:val="00692822"/>
    <w:rsid w:val="006A65ED"/>
    <w:rsid w:val="006B77E3"/>
    <w:rsid w:val="006C020C"/>
    <w:rsid w:val="006D227F"/>
    <w:rsid w:val="006D48F3"/>
    <w:rsid w:val="006D79A8"/>
    <w:rsid w:val="006D7CF4"/>
    <w:rsid w:val="006E2311"/>
    <w:rsid w:val="00737BFD"/>
    <w:rsid w:val="007530B4"/>
    <w:rsid w:val="007575B6"/>
    <w:rsid w:val="007602AF"/>
    <w:rsid w:val="00775099"/>
    <w:rsid w:val="007F5B63"/>
    <w:rsid w:val="00803A0A"/>
    <w:rsid w:val="00811381"/>
    <w:rsid w:val="00817E4C"/>
    <w:rsid w:val="00846CB9"/>
    <w:rsid w:val="0086034D"/>
    <w:rsid w:val="0089449E"/>
    <w:rsid w:val="008A1E6E"/>
    <w:rsid w:val="008B108C"/>
    <w:rsid w:val="008B190C"/>
    <w:rsid w:val="008B3F38"/>
    <w:rsid w:val="008C2CFC"/>
    <w:rsid w:val="008E0C1F"/>
    <w:rsid w:val="008F1811"/>
    <w:rsid w:val="00917B44"/>
    <w:rsid w:val="00943D98"/>
    <w:rsid w:val="009475DC"/>
    <w:rsid w:val="00967B93"/>
    <w:rsid w:val="00976A14"/>
    <w:rsid w:val="009B591F"/>
    <w:rsid w:val="00A11708"/>
    <w:rsid w:val="00A31B16"/>
    <w:rsid w:val="00A36759"/>
    <w:rsid w:val="00A562BD"/>
    <w:rsid w:val="00A72098"/>
    <w:rsid w:val="00A9635C"/>
    <w:rsid w:val="00AB016E"/>
    <w:rsid w:val="00AE68A8"/>
    <w:rsid w:val="00B32143"/>
    <w:rsid w:val="00B37318"/>
    <w:rsid w:val="00B413FF"/>
    <w:rsid w:val="00B6466C"/>
    <w:rsid w:val="00B76CDA"/>
    <w:rsid w:val="00BA107B"/>
    <w:rsid w:val="00BE6CF1"/>
    <w:rsid w:val="00C11242"/>
    <w:rsid w:val="00C1150D"/>
    <w:rsid w:val="00C14078"/>
    <w:rsid w:val="00C2631B"/>
    <w:rsid w:val="00C44AAF"/>
    <w:rsid w:val="00C61DFB"/>
    <w:rsid w:val="00C7196D"/>
    <w:rsid w:val="00C83A18"/>
    <w:rsid w:val="00CC1E8B"/>
    <w:rsid w:val="00CC7A21"/>
    <w:rsid w:val="00CD2321"/>
    <w:rsid w:val="00CE1E3D"/>
    <w:rsid w:val="00CE79A6"/>
    <w:rsid w:val="00D053FA"/>
    <w:rsid w:val="00D22511"/>
    <w:rsid w:val="00D25D71"/>
    <w:rsid w:val="00D26515"/>
    <w:rsid w:val="00D44D95"/>
    <w:rsid w:val="00D82063"/>
    <w:rsid w:val="00DE5BE1"/>
    <w:rsid w:val="00E1280F"/>
    <w:rsid w:val="00E26AED"/>
    <w:rsid w:val="00E477EA"/>
    <w:rsid w:val="00E51CDA"/>
    <w:rsid w:val="00E73AB8"/>
    <w:rsid w:val="00E77B5E"/>
    <w:rsid w:val="00E90A60"/>
    <w:rsid w:val="00EA3F18"/>
    <w:rsid w:val="00EB1EE3"/>
    <w:rsid w:val="00ED47F7"/>
    <w:rsid w:val="00EE7E09"/>
    <w:rsid w:val="00EF16A5"/>
    <w:rsid w:val="00F0223C"/>
    <w:rsid w:val="00F158F2"/>
    <w:rsid w:val="00F3235D"/>
    <w:rsid w:val="00F509FC"/>
    <w:rsid w:val="00F6328F"/>
    <w:rsid w:val="00F878BD"/>
    <w:rsid w:val="00FA0077"/>
    <w:rsid w:val="00FC6756"/>
    <w:rsid w:val="00FE01E4"/>
    <w:rsid w:val="00FE3504"/>
    <w:rsid w:val="00FE7401"/>
    <w:rsid w:val="00FE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1BDB61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cionar1">
    <w:name w:val="Mencionar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Tablanormal11">
    <w:name w:val="Tabla normal 1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Tabladelista1clara1">
    <w:name w:val="Tabla de lista 1 clara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1clara-nfasis31">
    <w:name w:val="Tabla de list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1clara-nfasis51">
    <w:name w:val="Tabla de list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1clara-nfasis61">
    <w:name w:val="Tabla de list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21">
    <w:name w:val="Tabla de list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2-nfasis31">
    <w:name w:val="Tabla de list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2-nfasis41">
    <w:name w:val="Tabla de list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2-nfasis51">
    <w:name w:val="Tabla de list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31">
    <w:name w:val="Tabla de list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Tabladelista41">
    <w:name w:val="Tabla de list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5oscura1">
    <w:name w:val="Tabla de lista 5 oscura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6concolores-nfasis21">
    <w:name w:val="Tabla de list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6concolores-nfasis31">
    <w:name w:val="Tabla de list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6concolores-nfasis41">
    <w:name w:val="Tabla de list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6concolores-nfasis51">
    <w:name w:val="Tabla de list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clara1">
    <w:name w:val="Tabla con cuadrícula clara1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1clara1">
    <w:name w:val="Tabla con cuadrícula 1 clara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11">
    <w:name w:val="Tabla con cuadrícul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o-nfasis21">
    <w:name w:val="Tabla con cuadrícula 1 Claro - Énfasis 2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31">
    <w:name w:val="Tabla con cuadrícul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41">
    <w:name w:val="Tabla con cuadrícul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51">
    <w:name w:val="Tabla con cuadrícul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61">
    <w:name w:val="Tabla con cuadrícul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2-nfasis11">
    <w:name w:val="Tabla con cuadrícul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2-nfasis21">
    <w:name w:val="Tabla con cuadrícul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2-nfasis31">
    <w:name w:val="Tabla con cuadrícul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2-nfasis41">
    <w:name w:val="Tabla con cuadrícul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2-nfasis51">
    <w:name w:val="Tabla con cuadrícul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2-nfasis61">
    <w:name w:val="Tabla con cuadrícul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cuadrcula31">
    <w:name w:val="Tabla de cuadrícul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3-nfasis11">
    <w:name w:val="Tabla con cuadrícul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3-nfasis21">
    <w:name w:val="Tabla con cuadrícul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3-nfasis31">
    <w:name w:val="Tabla con cuadrícul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3-nfasis41">
    <w:name w:val="Tabla con cuadrícul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3-nfasis51">
    <w:name w:val="Tabla con cuadrícul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3-nfasis61">
    <w:name w:val="Tabla con cuadrícul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Tabladecuadrcula41">
    <w:name w:val="Tabla de cuadrícul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4-nfasis11">
    <w:name w:val="Tabla con cuadrícul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4-nfasis21">
    <w:name w:val="Tabla con cuadrícul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4-nfasis31">
    <w:name w:val="Tabla con cuadrícul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4-nfasis41">
    <w:name w:val="Tabla con cuadrícul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4-nfasis51">
    <w:name w:val="Tabla con cuadrícul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4-nfasis61">
    <w:name w:val="Tabla con cuadrícul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5oscura1">
    <w:name w:val="Tabla con cuadrícula 5 oscura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concuadrcula5oscura-nfasis11">
    <w:name w:val="Tabla con cuadrícula 5 oscura - Énfasis 1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Tablaconcuadrcula5oscura-nfasis21">
    <w:name w:val="Tabla con cuadrícula 5 oscura - Énfasis 2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Tablaconcuadrcula5oscura-nfasis31">
    <w:name w:val="Tabla con cuadrícula 5 oscura - Énfasis 3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Tablaconcuadrcula5oscura-nfasis41">
    <w:name w:val="Tabla con cuadrícula 5 oscura - Énfasis 4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Tablaconcuadrcula5oscura-nfasis51">
    <w:name w:val="Tabla con cuadrícula 5 oscura - Énfasis 5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Tablaconcuadrcula5oscura-nfasis61">
    <w:name w:val="Tabla con cuadrícula 5 oscura - Énfasis 6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Tablaconcuadrcula6concolores1">
    <w:name w:val="Tabla con cuadrícul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6concolores-nfasis11">
    <w:name w:val="Tabla con cuadrícul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6concolores-nfasis21">
    <w:name w:val="Tabla con cuadrícul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6concolores-nfasis31">
    <w:name w:val="Tabla con cuadrícul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6concolores-nfasis41">
    <w:name w:val="Tabla con cuadrícul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6concolores-nfasis51">
    <w:name w:val="Tabla con cuadrícul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6concolores-nfasis61">
    <w:name w:val="Tabla con cuadrícul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7concolores1">
    <w:name w:val="Tabla con cuadrícul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7concolores-nfasis11">
    <w:name w:val="Tabla con cuadrícul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7concolores-nfasis21">
    <w:name w:val="Tabla con cuadrícul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7concolores-nfasis31">
    <w:name w:val="Tabla con cuadrícul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7concolores-nfasis41">
    <w:name w:val="Tabla con cuadrícul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7concolores-nfasis51">
    <w:name w:val="Tabla con cuadrícul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7concolores-nfasis61">
    <w:name w:val="Tabla con cuadrícul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ta\AppData\Roaming\Microsoft\Plantillas\Carta%20de%20presentaci&#243;n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CCC500-603D-4729-97C4-EDFBEB85C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69</Words>
  <Characters>381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2020-05-14T17:05:00Z</dcterms:created>
  <dcterms:modified xsi:type="dcterms:W3CDTF">2023-04-20T23:42:00Z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